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8305B1" w:rsidRDefault="008305B1" w:rsidP="008305B1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ΤΟ ΜΑΘΗΜΑ </w:t>
      </w:r>
    </w:p>
    <w:p w:rsidR="008305B1" w:rsidRDefault="008305B1" w:rsidP="008305B1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«ΕΠΕΙΓΟΥΣΑ ΝΟΣΗΛΕΥΤΙΚΗ» (ΘΕΩΡΙΑ)</w:t>
      </w:r>
    </w:p>
    <w:p w:rsidR="008305B1" w:rsidRDefault="008305B1" w:rsidP="008305B1">
      <w:pPr>
        <w:ind w:right="-283" w:hanging="284"/>
        <w:jc w:val="center"/>
        <w:rPr>
          <w:b/>
          <w:sz w:val="56"/>
          <w:szCs w:val="56"/>
        </w:rPr>
      </w:pPr>
    </w:p>
    <w:p w:rsidR="009F00DC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>Η</w:t>
      </w:r>
      <w:r w:rsidR="008305B1">
        <w:rPr>
          <w:b/>
          <w:sz w:val="56"/>
          <w:szCs w:val="56"/>
          <w:u w:val="single"/>
        </w:rPr>
        <w:t xml:space="preserve"> ΔΕΥΤΕΡΑ</w:t>
      </w:r>
      <w:r w:rsidR="009F00DC" w:rsidRPr="009F00DC">
        <w:rPr>
          <w:b/>
          <w:sz w:val="56"/>
          <w:szCs w:val="56"/>
          <w:u w:val="single"/>
        </w:rPr>
        <w:t xml:space="preserve"> </w:t>
      </w:r>
      <w:r w:rsidR="008305B1">
        <w:rPr>
          <w:b/>
          <w:sz w:val="56"/>
          <w:szCs w:val="56"/>
          <w:u w:val="single"/>
        </w:rPr>
        <w:t>1</w:t>
      </w:r>
      <w:r w:rsidR="009F00DC" w:rsidRPr="009F00DC">
        <w:rPr>
          <w:b/>
          <w:sz w:val="56"/>
          <w:szCs w:val="56"/>
          <w:u w:val="single"/>
        </w:rPr>
        <w:t>3/</w:t>
      </w:r>
      <w:r w:rsidR="008305B1">
        <w:rPr>
          <w:b/>
          <w:sz w:val="56"/>
          <w:szCs w:val="56"/>
          <w:u w:val="single"/>
        </w:rPr>
        <w:t>11</w:t>
      </w:r>
      <w:r w:rsidR="009F00DC" w:rsidRPr="009F00DC">
        <w:rPr>
          <w:b/>
          <w:sz w:val="56"/>
          <w:szCs w:val="56"/>
          <w:u w:val="single"/>
        </w:rPr>
        <w:t>/2017</w:t>
      </w:r>
    </w:p>
    <w:p w:rsidR="008305B1" w:rsidRPr="009F00DC" w:rsidRDefault="008305B1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305B1" w:rsidRPr="008305B1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8305B1">
        <w:rPr>
          <w:b/>
          <w:sz w:val="56"/>
          <w:szCs w:val="56"/>
          <w:u w:val="single"/>
        </w:rPr>
        <w:t>ΘΑ</w:t>
      </w:r>
      <w:r w:rsidR="008305B1" w:rsidRPr="008305B1">
        <w:rPr>
          <w:b/>
          <w:sz w:val="56"/>
          <w:szCs w:val="56"/>
          <w:u w:val="single"/>
        </w:rPr>
        <w:t xml:space="preserve"> ΞΕΚΙΝΗΣΕΙ ΣΤΙΣ 15.00 ΑΝΤΙ 14.00</w:t>
      </w:r>
    </w:p>
    <w:p w:rsidR="008305B1" w:rsidRDefault="008305B1" w:rsidP="00C7251A">
      <w:pPr>
        <w:ind w:right="-283" w:hanging="284"/>
        <w:jc w:val="center"/>
        <w:rPr>
          <w:b/>
          <w:sz w:val="56"/>
          <w:szCs w:val="56"/>
        </w:rPr>
      </w:pPr>
    </w:p>
    <w:p w:rsidR="004B5BB4" w:rsidRDefault="008305B1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ΛΟΓΩ ΣΥΜΜΕΤΟΧΗΣ ΤΟΥ κ. ΚΙΕΚΚΑ ΣΤΗ ΣΥΝΕΔΡΙΑΣΗ ΤΗΣ ΣΥΓΚΛΗΤΟΥ ΤΕΙ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:rsidR="009F00DC" w:rsidRDefault="009F00DC" w:rsidP="009F00DC">
      <w:pPr>
        <w:ind w:left="5760" w:firstLine="720"/>
      </w:pPr>
      <w:r>
        <w:t xml:space="preserve">      Αναπλ.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EB4" w:rsidRDefault="00C36EB4" w:rsidP="0044058E">
      <w:r>
        <w:separator/>
      </w:r>
    </w:p>
  </w:endnote>
  <w:endnote w:type="continuationSeparator" w:id="0">
    <w:p w:rsidR="00C36EB4" w:rsidRDefault="00C36EB4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EB4" w:rsidRDefault="00C36EB4" w:rsidP="0044058E">
      <w:r>
        <w:separator/>
      </w:r>
    </w:p>
  </w:footnote>
  <w:footnote w:type="continuationSeparator" w:id="0">
    <w:p w:rsidR="00C36EB4" w:rsidRDefault="00C36EB4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8D3161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8D3161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D3161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05B1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D3161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36EB4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CEA4B-3E71-401A-A056-C0BAFA9C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35</TotalTime>
  <Pages>2</Pages>
  <Words>45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13</cp:revision>
  <cp:lastPrinted>2017-05-18T11:00:00Z</cp:lastPrinted>
  <dcterms:created xsi:type="dcterms:W3CDTF">2016-05-12T10:07:00Z</dcterms:created>
  <dcterms:modified xsi:type="dcterms:W3CDTF">2017-11-11T09:56:00Z</dcterms:modified>
</cp:coreProperties>
</file>