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BCB" w14:textId="22BFC92D" w:rsidR="006C4372" w:rsidRDefault="00976F35" w:rsidP="00976F35">
      <w:pPr>
        <w:pStyle w:val="3"/>
        <w:rPr>
          <w:sz w:val="20"/>
        </w:rPr>
      </w:pP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42BA89BA" w14:textId="1D671D88" w:rsidR="00732394" w:rsidRPr="00732394" w:rsidRDefault="00732394" w:rsidP="00732394">
      <w:pPr>
        <w:ind w:right="-283"/>
        <w:jc w:val="center"/>
        <w:rPr>
          <w:b/>
          <w:sz w:val="34"/>
          <w:szCs w:val="34"/>
        </w:rPr>
      </w:pPr>
      <w:r w:rsidRPr="00732394">
        <w:rPr>
          <w:b/>
          <w:sz w:val="34"/>
          <w:szCs w:val="34"/>
        </w:rPr>
        <w:t xml:space="preserve">ΛΑΜΒΑΝΟΝΤΑΣ ΥΠΟΨΗ ΤΗ ΧΘΕΣΙΝΗ ΑΠΟΦΑΣΗ ΤΗΣ ΣΥΝΕΔΡΙΑΣΗΣ ΤΗΣ ΣΥΓΚΛΗΤΟΥ ΤΟΥ ΠΑΝ/ΜΙΟΥ ΠΑΤΡΩΝ (192/29.9.2021) ΣΧΕΤΙΚΑ ΜΕ ΤΗΝ ΕΝΑΡΞΗ ΤΩΝ ΜΑΘΗΜΑΤΩΝ ΤΟΥ ΧΕΙΜΕΡΙΝΟΥ ΕΞΑΜΗΝΟΥ </w:t>
      </w:r>
      <w:r>
        <w:rPr>
          <w:b/>
          <w:sz w:val="34"/>
          <w:szCs w:val="34"/>
        </w:rPr>
        <w:t>Σ</w:t>
      </w:r>
      <w:r w:rsidRPr="00732394">
        <w:rPr>
          <w:b/>
          <w:sz w:val="34"/>
          <w:szCs w:val="34"/>
        </w:rPr>
        <w:t>ΤΙΣ 11/10 (ΑΝΤΙ 4/10),</w:t>
      </w:r>
    </w:p>
    <w:p w14:paraId="6AF8F8C0" w14:textId="4EC33D3B" w:rsidR="00A56459" w:rsidRPr="00732394" w:rsidRDefault="00732394" w:rsidP="00732394">
      <w:pPr>
        <w:ind w:right="-283"/>
        <w:jc w:val="center"/>
        <w:rPr>
          <w:b/>
          <w:sz w:val="34"/>
          <w:szCs w:val="34"/>
        </w:rPr>
      </w:pPr>
      <w:r w:rsidRPr="00732394">
        <w:rPr>
          <w:b/>
          <w:sz w:val="34"/>
          <w:szCs w:val="34"/>
        </w:rPr>
        <w:t>ΣΑΣ ΕΝΗΜΕΡΩΝΩ ΟΤΙ Σ</w:t>
      </w:r>
      <w:r w:rsidR="00A56459" w:rsidRPr="00732394">
        <w:rPr>
          <w:b/>
          <w:sz w:val="34"/>
          <w:szCs w:val="34"/>
        </w:rPr>
        <w:t>ΧΕΤΙΚΑ ΜΕ ΤΗ ΔΙΔΑΣΚΑΛΙΑ Τ</w:t>
      </w:r>
      <w:r w:rsidR="00D0219A" w:rsidRPr="00732394">
        <w:rPr>
          <w:b/>
          <w:sz w:val="34"/>
          <w:szCs w:val="34"/>
        </w:rPr>
        <w:t>ΟΥ</w:t>
      </w:r>
      <w:r w:rsidR="00A56459" w:rsidRPr="00732394">
        <w:rPr>
          <w:b/>
          <w:sz w:val="34"/>
          <w:szCs w:val="34"/>
        </w:rPr>
        <w:t xml:space="preserve"> ΜΑΘΗΜΑΤ</w:t>
      </w:r>
      <w:r w:rsidR="00D0219A" w:rsidRPr="00732394">
        <w:rPr>
          <w:b/>
          <w:sz w:val="34"/>
          <w:szCs w:val="34"/>
        </w:rPr>
        <w:t>ΟΣ</w:t>
      </w:r>
      <w:r w:rsidR="00A56459" w:rsidRPr="00732394">
        <w:rPr>
          <w:b/>
          <w:sz w:val="34"/>
          <w:szCs w:val="34"/>
        </w:rPr>
        <w:t xml:space="preserve"> </w:t>
      </w:r>
      <w:r w:rsidR="00D0219A" w:rsidRPr="00732394">
        <w:rPr>
          <w:b/>
          <w:sz w:val="34"/>
          <w:szCs w:val="34"/>
        </w:rPr>
        <w:t>ΤΗΣ ΕΠΕΙΓΟΥΣΑΣ ΝΟΣΗΛΕΥΤΙΚΗΣ (ΘΕΩΡΙΑ &amp; ΕΡΓΑΣΤΗΡΙΟ)</w:t>
      </w:r>
      <w:r w:rsidR="00A56459" w:rsidRPr="00732394">
        <w:rPr>
          <w:b/>
          <w:sz w:val="34"/>
          <w:szCs w:val="34"/>
        </w:rPr>
        <w:t>:</w:t>
      </w:r>
    </w:p>
    <w:p w14:paraId="6C6BCBD1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14:paraId="7E770AAE" w14:textId="7A750AF8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>ΤΗ</w:t>
      </w:r>
      <w:r w:rsidR="00D0219A">
        <w:rPr>
          <w:b/>
          <w:sz w:val="34"/>
          <w:szCs w:val="34"/>
          <w:u w:val="single"/>
        </w:rPr>
        <w:t>Ν ΤΡΙΤΗ</w:t>
      </w:r>
      <w:r w:rsidRPr="00A56459">
        <w:rPr>
          <w:b/>
          <w:sz w:val="34"/>
          <w:szCs w:val="34"/>
          <w:u w:val="single"/>
        </w:rPr>
        <w:t xml:space="preserve"> </w:t>
      </w:r>
      <w:r w:rsidR="00732394">
        <w:rPr>
          <w:b/>
          <w:sz w:val="34"/>
          <w:szCs w:val="34"/>
          <w:u w:val="single"/>
        </w:rPr>
        <w:t>12</w:t>
      </w:r>
      <w:r w:rsidRPr="00A56459">
        <w:rPr>
          <w:b/>
          <w:sz w:val="34"/>
          <w:szCs w:val="34"/>
          <w:u w:val="single"/>
        </w:rPr>
        <w:t>/10, ΩΡΑ 1</w:t>
      </w:r>
      <w:r w:rsidR="00D0219A">
        <w:rPr>
          <w:b/>
          <w:sz w:val="34"/>
          <w:szCs w:val="34"/>
          <w:u w:val="single"/>
        </w:rPr>
        <w:t>9</w:t>
      </w:r>
      <w:r w:rsidRPr="00A56459">
        <w:rPr>
          <w:b/>
          <w:sz w:val="34"/>
          <w:szCs w:val="34"/>
          <w:u w:val="single"/>
        </w:rPr>
        <w:t>.00</w:t>
      </w:r>
      <w:r w:rsidR="00074DB9" w:rsidRPr="00074DB9">
        <w:rPr>
          <w:b/>
          <w:sz w:val="34"/>
          <w:szCs w:val="34"/>
          <w:u w:val="single"/>
        </w:rPr>
        <w:t>,</w:t>
      </w:r>
      <w:r w:rsidRPr="00A56459">
        <w:rPr>
          <w:b/>
          <w:sz w:val="34"/>
          <w:szCs w:val="34"/>
          <w:u w:val="single"/>
        </w:rPr>
        <w:t xml:space="preserve"> ΘΑ ΠΡΑΓΜΑΤΟΠΟΙΗΘΕΙ ΣΥΝΤΟΜΗ ΕΝΗΜΕΡΩΣΗ (ΧΩΡΙΣ ΑΠΟΥΣΙΕΣ) </w:t>
      </w:r>
      <w:r w:rsidR="00D0219A">
        <w:rPr>
          <w:b/>
          <w:sz w:val="34"/>
          <w:szCs w:val="34"/>
          <w:u w:val="single"/>
        </w:rPr>
        <w:t xml:space="preserve">ΓΙΑ ΤΗΝ ΠΡΑΓΜΑΤΟΠΟΙΗΣΗ ΤΩΝ ΜΑΘΗΜΑΤΩΝ ΤΟΣΟ ΤΗΣ ΘΕΩΡΙΑΣ ΟΣΟ &amp; </w:t>
      </w:r>
      <w:r w:rsidRPr="00A56459">
        <w:rPr>
          <w:b/>
          <w:sz w:val="34"/>
          <w:szCs w:val="34"/>
          <w:u w:val="single"/>
        </w:rPr>
        <w:t>Τ</w:t>
      </w:r>
      <w:r w:rsidR="00D0219A">
        <w:rPr>
          <w:b/>
          <w:sz w:val="34"/>
          <w:szCs w:val="34"/>
          <w:u w:val="single"/>
        </w:rPr>
        <w:t>ΟΥ ΕΡΓΑΣΤΗΡΙΟΥ, ΣΤΗΝ ΑΙΘ. 2 (Α΄ ΟΡΟΦΟΣ ΚΤΙΡΙΟΥ ΝΟΣΗΛΕΥΤΙΚΗΣ)</w:t>
      </w:r>
    </w:p>
    <w:p w14:paraId="37E1BBDC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14:paraId="6B921175" w14:textId="74F4D873" w:rsidR="00A56459" w:rsidRPr="00A56459" w:rsidRDefault="00A56459" w:rsidP="00A56459">
      <w:pPr>
        <w:ind w:right="-283"/>
        <w:jc w:val="center"/>
        <w:rPr>
          <w:b/>
          <w:sz w:val="34"/>
          <w:szCs w:val="34"/>
          <w:u w:val="single"/>
        </w:rPr>
      </w:pPr>
      <w:r w:rsidRPr="00A56459">
        <w:rPr>
          <w:b/>
          <w:sz w:val="34"/>
          <w:szCs w:val="34"/>
          <w:u w:val="single"/>
        </w:rPr>
        <w:t xml:space="preserve">Η ΔΙΔΑΣΚΑΛΙΑ </w:t>
      </w:r>
      <w:r w:rsidR="00D0219A">
        <w:rPr>
          <w:b/>
          <w:sz w:val="34"/>
          <w:szCs w:val="34"/>
          <w:u w:val="single"/>
        </w:rPr>
        <w:t>&amp;</w:t>
      </w:r>
      <w:r w:rsidR="00074DB9">
        <w:rPr>
          <w:b/>
          <w:sz w:val="34"/>
          <w:szCs w:val="34"/>
          <w:u w:val="single"/>
        </w:rPr>
        <w:t xml:space="preserve"> </w:t>
      </w:r>
      <w:r w:rsidRPr="00A56459">
        <w:rPr>
          <w:b/>
          <w:sz w:val="34"/>
          <w:szCs w:val="34"/>
          <w:u w:val="single"/>
        </w:rPr>
        <w:t xml:space="preserve">ΤΩΝ </w:t>
      </w:r>
      <w:r w:rsidR="00D0219A">
        <w:rPr>
          <w:b/>
          <w:sz w:val="34"/>
          <w:szCs w:val="34"/>
          <w:u w:val="single"/>
        </w:rPr>
        <w:t xml:space="preserve">ΔΥΟ ΑΥΤΩΝ </w:t>
      </w:r>
      <w:r w:rsidRPr="00A56459">
        <w:rPr>
          <w:b/>
          <w:sz w:val="34"/>
          <w:szCs w:val="34"/>
          <w:u w:val="single"/>
        </w:rPr>
        <w:t>ΜΑΘΗΜΑΤΩΝ ΘΑ ΞΕΚΙΝΗΣΕΙ ΒΑΣΕΙ ΤΟΥ ΩΡΟΛΟΓΙΟΥ ΠΡΟΓΡΑΜΜΑΤΟΣ ΑΠΟ ΤΙΣ 1</w:t>
      </w:r>
      <w:r w:rsidR="00732394">
        <w:rPr>
          <w:b/>
          <w:sz w:val="34"/>
          <w:szCs w:val="34"/>
          <w:u w:val="single"/>
        </w:rPr>
        <w:t>9</w:t>
      </w:r>
      <w:r w:rsidRPr="00A56459">
        <w:rPr>
          <w:b/>
          <w:sz w:val="34"/>
          <w:szCs w:val="34"/>
          <w:u w:val="single"/>
        </w:rPr>
        <w:t>/10</w:t>
      </w:r>
      <w:r w:rsidR="00D0219A">
        <w:rPr>
          <w:b/>
          <w:sz w:val="34"/>
          <w:szCs w:val="34"/>
          <w:u w:val="single"/>
        </w:rPr>
        <w:t xml:space="preserve"> (ΤΗΝ ΠΑΡΑΣΚΕΥΗ </w:t>
      </w:r>
      <w:r w:rsidR="00732394">
        <w:rPr>
          <w:b/>
          <w:sz w:val="34"/>
          <w:szCs w:val="34"/>
          <w:u w:val="single"/>
        </w:rPr>
        <w:t>15</w:t>
      </w:r>
      <w:r w:rsidR="00D0219A">
        <w:rPr>
          <w:b/>
          <w:sz w:val="34"/>
          <w:szCs w:val="34"/>
          <w:u w:val="single"/>
        </w:rPr>
        <w:t xml:space="preserve">/10 ΔΕΝ ΘΑ ΠΡΑΓΜΑΤΟΠΟΙΗΘΕΙ </w:t>
      </w:r>
      <w:r w:rsidR="00732394">
        <w:rPr>
          <w:b/>
          <w:sz w:val="34"/>
          <w:szCs w:val="34"/>
          <w:u w:val="single"/>
        </w:rPr>
        <w:t xml:space="preserve">ΤΟ </w:t>
      </w:r>
      <w:r w:rsidR="00D0219A">
        <w:rPr>
          <w:b/>
          <w:sz w:val="34"/>
          <w:szCs w:val="34"/>
          <w:u w:val="single"/>
        </w:rPr>
        <w:t>ΜΑΘΗΜΑ ΘΕΩΡΙΑΣ ΕΠΕΙΓΟΥΣΑΣ ΝΟΣΗΛΕΥΤΙΚΗΣ)</w:t>
      </w:r>
    </w:p>
    <w:p w14:paraId="5DB4AFC9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14:paraId="77C89CA4" w14:textId="225DC6CD" w:rsidR="00A56459" w:rsidRDefault="00A56459" w:rsidP="00A56459">
      <w:pPr>
        <w:ind w:right="-283" w:hanging="284"/>
        <w:jc w:val="center"/>
        <w:rPr>
          <w:b/>
          <w:sz w:val="28"/>
          <w:szCs w:val="28"/>
        </w:rPr>
      </w:pPr>
      <w:r w:rsidRPr="00D0219A">
        <w:rPr>
          <w:b/>
          <w:sz w:val="28"/>
          <w:szCs w:val="28"/>
        </w:rPr>
        <w:t xml:space="preserve">ΠΑΡΑΚΑΛΩ ΟΛΟΥΣ ΤΟΥΣ ΦΟΙΤΗΤΕΣ ΠΟΥ ΘΑ ΠΑΡΑΚΟΛΟΥΘΗΣΟΥΝ ΤΑ ΠΑΡΑΠΑΝΩ ΜΑΘΗΜΑΤΑ ΝΑ ΕΓΓΡΑΦΟΥΝ ΣΤΟ ΑΝΤΙΣΤΟΙΧΟ ΜΑΘΗΜΑ ΣΤΟ </w:t>
      </w:r>
      <w:r w:rsidRPr="00D0219A">
        <w:rPr>
          <w:b/>
          <w:sz w:val="28"/>
          <w:szCs w:val="28"/>
          <w:lang w:val="en-US"/>
        </w:rPr>
        <w:t>E</w:t>
      </w:r>
      <w:r w:rsidRPr="00D0219A">
        <w:rPr>
          <w:b/>
          <w:sz w:val="28"/>
          <w:szCs w:val="28"/>
        </w:rPr>
        <w:t>-</w:t>
      </w:r>
      <w:r w:rsidRPr="00D0219A">
        <w:rPr>
          <w:b/>
          <w:sz w:val="28"/>
          <w:szCs w:val="28"/>
          <w:lang w:val="en-US"/>
        </w:rPr>
        <w:t>CLASS</w:t>
      </w:r>
      <w:r w:rsidRPr="00D0219A">
        <w:rPr>
          <w:b/>
          <w:sz w:val="28"/>
          <w:szCs w:val="28"/>
        </w:rPr>
        <w:t xml:space="preserve"> ΤΟ ΤΑΧΥΤΕΡΟ ΔΥΝΑΤΟ ΠΡΟΚΕΙΜΕΝΟΥ ΝΑ ΛΑΜΒΑΝΟΥΝ </w:t>
      </w:r>
      <w:r w:rsidR="00D0219A">
        <w:rPr>
          <w:b/>
          <w:sz w:val="28"/>
          <w:szCs w:val="28"/>
        </w:rPr>
        <w:t>ΤΙΣ ΑΝΤΙΣΤΟΙΧΕΣ</w:t>
      </w:r>
      <w:r w:rsidRPr="00D0219A">
        <w:rPr>
          <w:b/>
          <w:sz w:val="28"/>
          <w:szCs w:val="28"/>
        </w:rPr>
        <w:t xml:space="preserve"> ΕΝΗΜΕΡΩΣΕΙΣ</w:t>
      </w:r>
    </w:p>
    <w:p w14:paraId="02A06531" w14:textId="5E56BD8C" w:rsidR="00D0219A" w:rsidRDefault="00D0219A" w:rsidP="00A56459">
      <w:pPr>
        <w:ind w:right="-283" w:hanging="284"/>
        <w:jc w:val="center"/>
        <w:rPr>
          <w:b/>
          <w:sz w:val="28"/>
          <w:szCs w:val="28"/>
        </w:rPr>
      </w:pPr>
    </w:p>
    <w:p w14:paraId="40B29F45" w14:textId="705C6086" w:rsidR="00D0219A" w:rsidRPr="00D0219A" w:rsidRDefault="00D0219A" w:rsidP="00A56459">
      <w:pPr>
        <w:ind w:right="-283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ΔΙΕΥΚΡΙΝΙΖΕΤΑΙ ΕΠΙΣΗΣ ΟΤΙ ΓΙΑ ΤΗΝ ΠΡΟΣΕΛΕΥΣΗ ΣΑΣ ΣΤΟ ΜΑΘΗΜΑ ΘΑ ΑΚΟΛΟΥΘΗΘΟΥΝ ΑΥΣΤΗΡΑ ΟΙ ΚΑΝΟΝΕΣ-ΠΡΟΫΠΟΘΕΣΕΙΣ </w:t>
      </w:r>
      <w:r w:rsidR="00460B60">
        <w:rPr>
          <w:b/>
          <w:sz w:val="28"/>
          <w:szCs w:val="28"/>
        </w:rPr>
        <w:t xml:space="preserve">ΓΙΑ ΤΗΝ ΑΠΟΦΥΓΗ ΔΙΑΔΟΣΗΣ ΤΗΣ </w:t>
      </w:r>
      <w:r w:rsidR="00460B60">
        <w:rPr>
          <w:b/>
          <w:sz w:val="28"/>
          <w:szCs w:val="28"/>
          <w:lang w:val="en-US"/>
        </w:rPr>
        <w:t>COVID</w:t>
      </w:r>
      <w:r w:rsidR="00460B60" w:rsidRPr="00460B60">
        <w:rPr>
          <w:b/>
          <w:sz w:val="28"/>
          <w:szCs w:val="28"/>
        </w:rPr>
        <w:t xml:space="preserve">-19 </w:t>
      </w:r>
      <w:r>
        <w:rPr>
          <w:b/>
          <w:sz w:val="28"/>
          <w:szCs w:val="28"/>
        </w:rPr>
        <w:t>ΠΟΥ ΑΝΑΓΡΑΦΟΝΤΑΙ ΣΤΟ ΦΕΚ 4406/τ. Β΄/24-9-2021</w:t>
      </w:r>
    </w:p>
    <w:p w14:paraId="144C7045" w14:textId="77777777" w:rsid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14:paraId="4E1D47BE" w14:textId="77777777" w:rsidR="00A56459" w:rsidRDefault="00A56459" w:rsidP="00A56459">
      <w:pPr>
        <w:ind w:left="5760"/>
      </w:pPr>
      <w:r>
        <w:t xml:space="preserve">                       Ο Διδάσκων</w:t>
      </w:r>
    </w:p>
    <w:p w14:paraId="54562B20" w14:textId="77777777" w:rsidR="00A56459" w:rsidRDefault="00A56459" w:rsidP="00A564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8C14212" w14:textId="77777777" w:rsidR="00A56459" w:rsidRDefault="00A56459" w:rsidP="00A56459"/>
    <w:p w14:paraId="79105F0A" w14:textId="77777777" w:rsidR="00A56459" w:rsidRDefault="00A56459" w:rsidP="00A56459">
      <w:pPr>
        <w:ind w:left="5760" w:firstLine="720"/>
      </w:pPr>
      <w:r>
        <w:t xml:space="preserve">    Παναγιώτης Κιέκκας</w:t>
      </w:r>
    </w:p>
    <w:p w14:paraId="041AECCF" w14:textId="519EBDB4" w:rsidR="00A83375" w:rsidRPr="00226BEB" w:rsidRDefault="00A56459" w:rsidP="00A56459">
      <w:pPr>
        <w:ind w:left="5760" w:firstLine="720"/>
        <w:rPr>
          <w:rFonts w:ascii="Arial" w:hAnsi="Arial" w:cs="Arial"/>
        </w:rPr>
      </w:pPr>
      <w:r>
        <w:t xml:space="preserve">     </w:t>
      </w:r>
      <w:r w:rsidR="00460B60">
        <w:t xml:space="preserve">    </w:t>
      </w:r>
      <w:r>
        <w:t>Καθηγητής</w:t>
      </w:r>
    </w:p>
    <w:sectPr w:rsidR="00A83375" w:rsidRPr="00226BEB" w:rsidSect="00A5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F2C78" w14:textId="77777777" w:rsidR="009D77DA" w:rsidRDefault="009D77DA" w:rsidP="0044058E">
      <w:r>
        <w:separator/>
      </w:r>
    </w:p>
  </w:endnote>
  <w:endnote w:type="continuationSeparator" w:id="0">
    <w:p w14:paraId="4AA50F09" w14:textId="77777777" w:rsidR="009D77DA" w:rsidRDefault="009D77DA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35688" w14:textId="77777777" w:rsidR="001D66E6" w:rsidRDefault="001D66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5718D" w14:textId="77777777" w:rsidR="001D66E6" w:rsidRDefault="001D66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F023" w14:textId="77777777" w:rsidR="001D66E6" w:rsidRDefault="001D66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82C17" w14:textId="77777777" w:rsidR="009D77DA" w:rsidRDefault="009D77DA" w:rsidP="0044058E">
      <w:r>
        <w:separator/>
      </w:r>
    </w:p>
  </w:footnote>
  <w:footnote w:type="continuationSeparator" w:id="0">
    <w:p w14:paraId="296B7D03" w14:textId="77777777" w:rsidR="009D77DA" w:rsidRDefault="009D77DA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2B925" w14:textId="77777777" w:rsidR="001D66E6" w:rsidRDefault="001D66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EE1B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885F084" wp14:editId="5568DD8E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6B89777B" w:rsidR="0066069A" w:rsidRPr="007D605D" w:rsidRDefault="00DC7E7E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308761D" wp14:editId="6D6F8D37">
              <wp:simplePos x="0" y="0"/>
              <wp:positionH relativeFrom="column">
                <wp:posOffset>926465</wp:posOffset>
              </wp:positionH>
              <wp:positionV relativeFrom="page">
                <wp:posOffset>714374</wp:posOffset>
              </wp:positionV>
              <wp:extent cx="4467225" cy="0"/>
              <wp:effectExtent l="0" t="0" r="9525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672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37BEEC" id="Straight Connector 1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    <o:lock v:ext="edit" shapetype="f"/>
              <w10:wrap anchory="page"/>
            </v:line>
          </w:pict>
        </mc:Fallback>
      </mc:AlternateContent>
    </w:r>
  </w:p>
  <w:p w14:paraId="0C581D17" w14:textId="3C6DC5EE" w:rsidR="0066069A" w:rsidRPr="002558AC" w:rsidRDefault="00DC7E7E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66A81518" wp14:editId="1737380B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17145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24FB68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    <o:lock v:ext="edit" shapetype="f"/>
            </v:line>
          </w:pict>
        </mc:Fallback>
      </mc:AlternateConten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</w:t>
    </w:r>
    <w:r w:rsidR="001D66E6">
      <w:rPr>
        <w:rFonts w:ascii="Cambria" w:hAnsi="Cambria"/>
        <w:b/>
        <w:spacing w:val="30"/>
        <w:sz w:val="18"/>
        <w:szCs w:val="26"/>
        <w:lang w:eastAsia="en-US" w:bidi="en-US"/>
      </w:rPr>
      <w:t>29943</w:t>
    </w:r>
  </w:p>
  <w:p w14:paraId="2B60C529" w14:textId="77777777" w:rsidR="000F319E" w:rsidRPr="00ED0212" w:rsidRDefault="000F319E" w:rsidP="00ED02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1D913" w14:textId="77777777" w:rsidR="001D66E6" w:rsidRDefault="001D66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60B60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394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4F49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77DA"/>
    <w:rsid w:val="009E4834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C7E7E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D4575C"/>
  <w15:docId w15:val="{308F1D61-CF63-464D-BD82-27CF044C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89B74-5FAD-4556-BF89-14AC5EC9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Νικολέ Ευτυχία</cp:lastModifiedBy>
  <cp:revision>2</cp:revision>
  <cp:lastPrinted>2019-03-06T12:06:00Z</cp:lastPrinted>
  <dcterms:created xsi:type="dcterms:W3CDTF">2021-09-30T08:17:00Z</dcterms:created>
  <dcterms:modified xsi:type="dcterms:W3CDTF">2021-09-30T08:17:00Z</dcterms:modified>
</cp:coreProperties>
</file>