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9F00DC" w:rsidRPr="009F00DC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>ΗΝ ΤΡΙΤΗ 23/5/2017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&amp; ΩΡΑ 14.00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ΘΑ ΠΡΑΓΜΑΤΟΠΟΙΗΘΕΙ ΑΝΑΣΚΟΠΗΣΗ ΤΗΣ ΥΛΗΣ</w:t>
      </w:r>
      <w:r w:rsidR="004B5BB4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(απορίες φοιτητών, οδηγίες για εξετάσεις)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</w:p>
    <w:p w:rsidR="00477E2E" w:rsidRDefault="009F00DC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ΣΤΑ </w:t>
      </w:r>
      <w:r w:rsidR="004B5BB4">
        <w:rPr>
          <w:b/>
          <w:sz w:val="56"/>
          <w:szCs w:val="56"/>
        </w:rPr>
        <w:t>ΜΑΘΗΜΑΤΑ ΕΠΙΛΟΓΗΣ ΤΟΥ κ. ΚΙΕΚΚΑ ΓΙΑ ΤΟ ΕΑΡΙΝΟ ΕΞΑΜΗΝΟ</w:t>
      </w:r>
    </w:p>
    <w:p w:rsidR="00477E2E" w:rsidRDefault="00477E2E" w:rsidP="00C7251A">
      <w:pPr>
        <w:ind w:right="-283" w:hanging="284"/>
        <w:jc w:val="center"/>
        <w:rPr>
          <w:b/>
          <w:sz w:val="56"/>
          <w:szCs w:val="56"/>
        </w:rPr>
      </w:pPr>
    </w:p>
    <w:p w:rsidR="004B5BB4" w:rsidRDefault="00FC0350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4B5BB4">
        <w:rPr>
          <w:b/>
          <w:sz w:val="56"/>
          <w:szCs w:val="56"/>
        </w:rPr>
        <w:t>ΠΕΡΙΕΓΧΕΙΡΗΤΙΚΗ Ν</w:t>
      </w:r>
      <w:r>
        <w:rPr>
          <w:b/>
          <w:sz w:val="56"/>
          <w:szCs w:val="56"/>
        </w:rPr>
        <w:t xml:space="preserve">ΟΣΗΛΕΥΤΙΚΗ» </w:t>
      </w:r>
    </w:p>
    <w:p w:rsidR="004B5BB4" w:rsidRDefault="004B5BB4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&amp; «ΝΟΣΟΚΟΜΕΙΑΚΕΣ ΛΟΙΜΩΞΕΙΣ» </w:t>
      </w:r>
    </w:p>
    <w:p w:rsidR="004B5BB4" w:rsidRDefault="004B5BB4" w:rsidP="00C7251A">
      <w:pPr>
        <w:ind w:right="-283" w:hanging="284"/>
        <w:jc w:val="center"/>
        <w:rPr>
          <w:b/>
          <w:sz w:val="56"/>
          <w:szCs w:val="56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B50" w:rsidRDefault="002E4B50" w:rsidP="0044058E">
      <w:r>
        <w:separator/>
      </w:r>
    </w:p>
  </w:endnote>
  <w:endnote w:type="continuationSeparator" w:id="0">
    <w:p w:rsidR="002E4B50" w:rsidRDefault="002E4B5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B50" w:rsidRDefault="002E4B50" w:rsidP="0044058E">
      <w:r>
        <w:separator/>
      </w:r>
    </w:p>
  </w:footnote>
  <w:footnote w:type="continuationSeparator" w:id="0">
    <w:p w:rsidR="002E4B50" w:rsidRDefault="002E4B5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00027D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00027D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00027D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2A2C3-13CF-4F6A-A0DB-1794BE92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30</TotalTime>
  <Pages>2</Pages>
  <Words>37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11</cp:revision>
  <cp:lastPrinted>2017-05-18T10:57:00Z</cp:lastPrinted>
  <dcterms:created xsi:type="dcterms:W3CDTF">2016-05-12T10:07:00Z</dcterms:created>
  <dcterms:modified xsi:type="dcterms:W3CDTF">2017-05-18T10:58:00Z</dcterms:modified>
</cp:coreProperties>
</file>