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88678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  <w:r w:rsidR="00976F90">
              <w:rPr>
                <w:sz w:val="22"/>
                <w:szCs w:val="22"/>
              </w:rPr>
              <w:t>Δηλώνω επίσης ότι δεν έχω εκκρεμότητες με τη Σίτιση-Στέγαση του Πανεπιστημίου Πατρών.</w:t>
            </w:r>
            <w:bookmarkStart w:id="0" w:name="_GoBack"/>
            <w:bookmarkEnd w:id="0"/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780" w:rsidRDefault="00886780">
      <w:r>
        <w:separator/>
      </w:r>
    </w:p>
  </w:endnote>
  <w:endnote w:type="continuationSeparator" w:id="0">
    <w:p w:rsidR="00886780" w:rsidRDefault="0088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780" w:rsidRDefault="00886780">
      <w:r>
        <w:separator/>
      </w:r>
    </w:p>
  </w:footnote>
  <w:footnote w:type="continuationSeparator" w:id="0">
    <w:p w:rsidR="00886780" w:rsidRDefault="00886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204208"/>
    <w:rsid w:val="00227F5B"/>
    <w:rsid w:val="00230DC4"/>
    <w:rsid w:val="002654D2"/>
    <w:rsid w:val="003F7791"/>
    <w:rsid w:val="0043256D"/>
    <w:rsid w:val="00460EEA"/>
    <w:rsid w:val="00554299"/>
    <w:rsid w:val="0061032C"/>
    <w:rsid w:val="00680F92"/>
    <w:rsid w:val="007346A3"/>
    <w:rsid w:val="0082431E"/>
    <w:rsid w:val="00832A6F"/>
    <w:rsid w:val="00886780"/>
    <w:rsid w:val="008A7C3A"/>
    <w:rsid w:val="008E0F3A"/>
    <w:rsid w:val="00976F90"/>
    <w:rsid w:val="00A4079F"/>
    <w:rsid w:val="00B647F7"/>
    <w:rsid w:val="00D159F6"/>
    <w:rsid w:val="00D23E5E"/>
    <w:rsid w:val="00D2465D"/>
    <w:rsid w:val="00D351A8"/>
    <w:rsid w:val="00ED1A67"/>
    <w:rsid w:val="00F012EE"/>
    <w:rsid w:val="00F65471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D570C91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1EFF6-E5A6-466E-ADDE-344A4459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6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3</cp:revision>
  <cp:lastPrinted>2002-09-25T07:58:00Z</cp:lastPrinted>
  <dcterms:created xsi:type="dcterms:W3CDTF">2022-10-31T07:21:00Z</dcterms:created>
  <dcterms:modified xsi:type="dcterms:W3CDTF">2022-10-31T07:27:00Z</dcterms:modified>
</cp:coreProperties>
</file>